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F4A3A" w:rsidRPr="00FA7365" w:rsidRDefault="00645EE7" w:rsidP="00FA736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9C2D6" wp14:editId="67E437A6">
                <wp:simplePos x="0" y="0"/>
                <wp:positionH relativeFrom="page">
                  <wp:posOffset>5581015</wp:posOffset>
                </wp:positionH>
                <wp:positionV relativeFrom="page">
                  <wp:posOffset>3318578</wp:posOffset>
                </wp:positionV>
                <wp:extent cx="1799640" cy="286920"/>
                <wp:effectExtent l="0" t="0" r="1016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640" cy="28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A2" w:rsidRDefault="006E07E0" w:rsidP="00A11CA2">
                            <w:pPr>
                              <w:pStyle w:val="Date"/>
                            </w:pPr>
                            <w:r>
                              <w:t>Location</w:t>
                            </w:r>
                            <w:r w:rsidR="00A11CA2" w:rsidRPr="00A11CA2">
                              <w:t xml:space="preserve">, </w:t>
                            </w:r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6" type="#_x0000_t202" style="position:absolute;margin-left:439.45pt;margin-top:261.3pt;width:141.7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" filled="f" stroked="f" strokeweight=".5pt">
                <v:textbox inset="0,0,0,0">
                  <w:txbxContent>
                    <w:p w:rsidR="00A11CA2" w:rsidRDefault="006E07E0" w:rsidP="00A11CA2">
                      <w:pPr>
                        <w:pStyle w:val="Date"/>
                      </w:pPr>
                      <w:r>
                        <w:t>Location</w:t>
                      </w:r>
                      <w:r w:rsidR="00A11CA2" w:rsidRPr="00A11CA2">
                        <w:t xml:space="preserve">, </w:t>
                      </w: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1C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7C614" wp14:editId="2BB6C0E3">
                <wp:simplePos x="0" y="0"/>
                <wp:positionH relativeFrom="page">
                  <wp:posOffset>5581015</wp:posOffset>
                </wp:positionH>
                <wp:positionV relativeFrom="page">
                  <wp:posOffset>2520315</wp:posOffset>
                </wp:positionV>
                <wp:extent cx="1800000" cy="1079640"/>
                <wp:effectExtent l="0" t="0" r="10160" b="63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0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1CA2" w:rsidRPr="00A11CA2" w:rsidRDefault="006E07E0" w:rsidP="00A11CA2">
                            <w:pPr>
                              <w:pStyle w:val="PersnlicheDaten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Title, First Name, Second Name</w:t>
                            </w:r>
                          </w:p>
                          <w:p w:rsidR="00A11CA2" w:rsidRPr="00A11CA2" w:rsidRDefault="006E07E0" w:rsidP="00A11CA2">
                            <w:pPr>
                              <w:pStyle w:val="PersnlicheDaten-Small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Job Position</w:t>
                            </w:r>
                          </w:p>
                          <w:p w:rsidR="00A11CA2" w:rsidRPr="00A11CA2" w:rsidRDefault="00A11CA2" w:rsidP="00A11CA2">
                            <w:pPr>
                              <w:pStyle w:val="PersnlicheDaten"/>
                              <w:rPr>
                                <w:lang w:val="en-US"/>
                              </w:rPr>
                            </w:pPr>
                          </w:p>
                          <w:p w:rsidR="00A11CA2" w:rsidRDefault="00A11CA2" w:rsidP="00A11CA2">
                            <w:pPr>
                              <w:pStyle w:val="PersnlicheDaten"/>
                            </w:pPr>
                            <w:r>
                              <w:t>+43(1) 79730-</w:t>
                            </w:r>
                            <w:r w:rsidR="006E07E0">
                              <w:t>1234</w:t>
                            </w:r>
                          </w:p>
                          <w:p w:rsidR="00A11CA2" w:rsidRDefault="006E07E0" w:rsidP="00A11CA2">
                            <w:pPr>
                              <w:pStyle w:val="PersnlicheDaten"/>
                            </w:pPr>
                            <w:r>
                              <w:t>email</w:t>
                            </w:r>
                            <w:r w:rsidR="00A11CA2">
                              <w:t>@imp.ac.at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439.45pt;margin-top:198.45pt;width:141.75pt;height: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" filled="f" stroked="f" strokeweight=".5pt">
                <v:textbox inset="0,0,0,0">
                  <w:txbxContent>
                    <w:p w:rsidR="00A11CA2" w:rsidRPr="00A11CA2" w:rsidRDefault="006E07E0" w:rsidP="00A11CA2">
                      <w:pPr>
                        <w:pStyle w:val="PersnlicheDaten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Title, First Name, Second Name</w:t>
                      </w:r>
                    </w:p>
                    <w:p w:rsidR="00A11CA2" w:rsidRPr="00A11CA2" w:rsidRDefault="006E07E0" w:rsidP="00A11CA2">
                      <w:pPr>
                        <w:pStyle w:val="PersnlicheDaten-Small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Job Position</w:t>
                      </w:r>
                    </w:p>
                    <w:p w:rsidR="00A11CA2" w:rsidRPr="00A11CA2" w:rsidRDefault="00A11CA2" w:rsidP="00A11CA2">
                      <w:pPr>
                        <w:pStyle w:val="PersnlicheDaten"/>
                        <w:rPr>
                          <w:lang w:val="en-US"/>
                        </w:rPr>
                      </w:pPr>
                    </w:p>
                    <w:p w:rsidR="00A11CA2" w:rsidRDefault="00A11CA2" w:rsidP="00A11CA2">
                      <w:pPr>
                        <w:pStyle w:val="PersnlicheDaten"/>
                      </w:pPr>
                      <w:r>
                        <w:t>+43(1) 79730-</w:t>
                      </w:r>
                      <w:r w:rsidR="006E07E0">
                        <w:t>1234</w:t>
                      </w:r>
                    </w:p>
                    <w:p w:rsidR="00A11CA2" w:rsidRDefault="006E07E0" w:rsidP="00A11CA2">
                      <w:pPr>
                        <w:pStyle w:val="PersnlicheDaten"/>
                      </w:pPr>
                      <w:r>
                        <w:t>email</w:t>
                      </w:r>
                      <w:r w:rsidR="00A11CA2">
                        <w:t>@imp.ac.at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35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29338" wp14:editId="6CA67B25">
                <wp:simplePos x="0" y="0"/>
                <wp:positionH relativeFrom="margin">
                  <wp:align>left</wp:align>
                </wp:positionH>
                <wp:positionV relativeFrom="page">
                  <wp:posOffset>1980565</wp:posOffset>
                </wp:positionV>
                <wp:extent cx="3132000" cy="828000"/>
                <wp:effectExtent l="0" t="0" r="11430" b="107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8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351A" w:rsidRDefault="006E07E0" w:rsidP="0039351A">
                            <w:proofErr w:type="spellStart"/>
                            <w:r>
                              <w:t>Recipient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</w:p>
                          <w:p w:rsidR="006E07E0" w:rsidRDefault="006E07E0" w:rsidP="0039351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0;margin-top:155.95pt;width:246.6pt;height:65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" filled="f" stroked="f" strokeweight=".5pt">
                <v:textbox inset="0,0,0,0">
                  <w:txbxContent>
                    <w:p w:rsidR="0039351A" w:rsidRDefault="006E07E0" w:rsidP="0039351A">
                      <w:proofErr w:type="spellStart"/>
                      <w:r>
                        <w:t>Recipient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Address</w:t>
                      </w:r>
                      <w:proofErr w:type="spellEnd"/>
                    </w:p>
                    <w:p w:rsidR="006E07E0" w:rsidRDefault="006E07E0" w:rsidP="0039351A"/>
                  </w:txbxContent>
                </v:textbox>
                <w10:wrap anchorx="margin" anchory="page"/>
              </v:shape>
            </w:pict>
          </mc:Fallback>
        </mc:AlternateContent>
      </w:r>
      <w:r w:rsidR="006E07E0">
        <w:t>Text</w:t>
      </w:r>
    </w:p>
    <w:sectPr w:rsidR="003F4A3A" w:rsidRPr="00FA7365" w:rsidSect="005D75BE">
      <w:headerReference w:type="default" r:id="rId7"/>
      <w:headerReference w:type="first" r:id="rId8"/>
      <w:pgSz w:w="11906" w:h="16838" w:code="9"/>
      <w:pgMar w:top="1678" w:right="3402" w:bottom="1240" w:left="1418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BE" w:rsidRDefault="005D75BE" w:rsidP="00B21506">
      <w:pPr>
        <w:spacing w:line="240" w:lineRule="auto"/>
      </w:pPr>
      <w:r>
        <w:separator/>
      </w:r>
    </w:p>
  </w:endnote>
  <w:endnote w:type="continuationSeparator" w:id="0">
    <w:p w:rsidR="005D75BE" w:rsidRDefault="005D75BE" w:rsidP="00B21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BE" w:rsidRDefault="005D75BE" w:rsidP="00B21506">
      <w:pPr>
        <w:spacing w:line="240" w:lineRule="auto"/>
      </w:pPr>
      <w:r>
        <w:separator/>
      </w:r>
    </w:p>
  </w:footnote>
  <w:footnote w:type="continuationSeparator" w:id="0">
    <w:p w:rsidR="005D75BE" w:rsidRDefault="005D75BE" w:rsidP="00B215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3A" w:rsidRDefault="003F4A3A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32BC82" wp14:editId="28768A5D">
          <wp:simplePos x="904875" y="361950"/>
          <wp:positionH relativeFrom="page">
            <wp:align>center</wp:align>
          </wp:positionH>
          <wp:positionV relativeFrom="page">
            <wp:align>top</wp:align>
          </wp:positionV>
          <wp:extent cx="7560000" cy="10689120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eigabe Briefpapier Lay3d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3A" w:rsidRDefault="003F4A3A" w:rsidP="00645EE7">
    <w:pPr>
      <w:pStyle w:val="Header"/>
      <w:spacing w:after="552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6A6E208" wp14:editId="2B3A3B5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55463" cy="10687324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igabe Briefpapier Lay3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63" cy="10687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drawingGridHorizontalSpacing w:val="19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BE"/>
    <w:rsid w:val="00044CFF"/>
    <w:rsid w:val="000650C3"/>
    <w:rsid w:val="00197EAC"/>
    <w:rsid w:val="001A0BC8"/>
    <w:rsid w:val="002902C4"/>
    <w:rsid w:val="002E2BB5"/>
    <w:rsid w:val="0039351A"/>
    <w:rsid w:val="003F4A3A"/>
    <w:rsid w:val="004E12DA"/>
    <w:rsid w:val="0052567C"/>
    <w:rsid w:val="00532F80"/>
    <w:rsid w:val="00572E45"/>
    <w:rsid w:val="00583112"/>
    <w:rsid w:val="00587AB3"/>
    <w:rsid w:val="005A4620"/>
    <w:rsid w:val="005C7606"/>
    <w:rsid w:val="005D75BE"/>
    <w:rsid w:val="00603E97"/>
    <w:rsid w:val="00641D4E"/>
    <w:rsid w:val="00645EE7"/>
    <w:rsid w:val="006B5FC6"/>
    <w:rsid w:val="006E07E0"/>
    <w:rsid w:val="00700915"/>
    <w:rsid w:val="00763450"/>
    <w:rsid w:val="00807532"/>
    <w:rsid w:val="008A6717"/>
    <w:rsid w:val="00980EFE"/>
    <w:rsid w:val="00A11CA2"/>
    <w:rsid w:val="00A17851"/>
    <w:rsid w:val="00A33CA1"/>
    <w:rsid w:val="00B21506"/>
    <w:rsid w:val="00B328EF"/>
    <w:rsid w:val="00BC5725"/>
    <w:rsid w:val="00BC7BB9"/>
    <w:rsid w:val="00C10B67"/>
    <w:rsid w:val="00C94A7C"/>
    <w:rsid w:val="00D40D16"/>
    <w:rsid w:val="00F6560A"/>
    <w:rsid w:val="00F7345D"/>
    <w:rsid w:val="00FA7365"/>
    <w:rsid w:val="00FE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51A"/>
    <w:pPr>
      <w:spacing w:after="0" w:line="260" w:lineRule="atLeast"/>
    </w:pPr>
    <w:rPr>
      <w:rFonts w:ascii="Georgia" w:hAnsi="Georgia"/>
      <w:spacing w:val="-3"/>
      <w:sz w:val="20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A7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semiHidden/>
    <w:qFormat/>
    <w:rsid w:val="00FA7365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FA7365"/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A0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ayout-Tabelle">
    <w:name w:val="Layout - Tabelle"/>
    <w:basedOn w:val="TableNormal"/>
    <w:uiPriority w:val="99"/>
    <w:rsid w:val="001A0BC8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6AAE"/>
    <w:rPr>
      <w:rFonts w:ascii="Georgia" w:hAnsi="Georgia"/>
      <w:spacing w:val="-3"/>
      <w:sz w:val="20"/>
    </w:rPr>
  </w:style>
  <w:style w:type="paragraph" w:styleId="Footer">
    <w:name w:val="footer"/>
    <w:basedOn w:val="Normal"/>
    <w:link w:val="FooterChar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6AAE"/>
    <w:rPr>
      <w:rFonts w:ascii="Georgia" w:hAnsi="Georgia"/>
      <w:spacing w:val="-3"/>
      <w:sz w:val="20"/>
    </w:rPr>
  </w:style>
  <w:style w:type="paragraph" w:customStyle="1" w:styleId="PersnlicheDaten">
    <w:name w:val="Persönliche Daten"/>
    <w:basedOn w:val="Normal"/>
    <w:link w:val="PersnlicheDatenZchn"/>
    <w:uiPriority w:val="1"/>
    <w:qFormat/>
    <w:rsid w:val="00197EAC"/>
    <w:pPr>
      <w:spacing w:line="200" w:lineRule="exact"/>
    </w:pPr>
    <w:rPr>
      <w:spacing w:val="-2"/>
      <w:sz w:val="16"/>
    </w:rPr>
  </w:style>
  <w:style w:type="paragraph" w:customStyle="1" w:styleId="PersnlicheDaten-Small">
    <w:name w:val="Persönliche Daten - Small"/>
    <w:basedOn w:val="PersnlicheDaten"/>
    <w:next w:val="PersnlicheDaten"/>
    <w:link w:val="PersnlicheDaten-SmallZchn"/>
    <w:uiPriority w:val="2"/>
    <w:qFormat/>
    <w:rsid w:val="00197EAC"/>
    <w:rPr>
      <w:sz w:val="13"/>
    </w:rPr>
  </w:style>
  <w:style w:type="character" w:customStyle="1" w:styleId="PersnlicheDatenZchn">
    <w:name w:val="Persönliche Daten Zchn"/>
    <w:basedOn w:val="DefaultParagraphFont"/>
    <w:link w:val="PersnlicheDaten"/>
    <w:uiPriority w:val="1"/>
    <w:rsid w:val="00197EAC"/>
    <w:rPr>
      <w:rFonts w:ascii="Georgia" w:hAnsi="Georgia"/>
      <w:spacing w:val="-2"/>
      <w:sz w:val="16"/>
    </w:rPr>
  </w:style>
  <w:style w:type="character" w:customStyle="1" w:styleId="PersnlicheDaten-SmallZchn">
    <w:name w:val="Persönliche Daten - Small Zchn"/>
    <w:basedOn w:val="PersnlicheDatenZchn"/>
    <w:link w:val="PersnlicheDaten-Small"/>
    <w:uiPriority w:val="2"/>
    <w:rsid w:val="00197EAC"/>
    <w:rPr>
      <w:rFonts w:ascii="Georgia" w:hAnsi="Georgia"/>
      <w:spacing w:val="-2"/>
      <w:sz w:val="13"/>
    </w:rPr>
  </w:style>
  <w:style w:type="paragraph" w:styleId="Date">
    <w:name w:val="Date"/>
    <w:aliases w:val="Ort"/>
    <w:basedOn w:val="Normal"/>
    <w:next w:val="Normal"/>
    <w:link w:val="DateChar"/>
    <w:uiPriority w:val="99"/>
    <w:rsid w:val="004E12DA"/>
    <w:pPr>
      <w:spacing w:line="240" w:lineRule="exact"/>
    </w:pPr>
    <w:rPr>
      <w:sz w:val="18"/>
    </w:rPr>
  </w:style>
  <w:style w:type="character" w:customStyle="1" w:styleId="DateChar">
    <w:name w:val="Date Char"/>
    <w:aliases w:val="Ort Char"/>
    <w:basedOn w:val="DefaultParagraphFont"/>
    <w:link w:val="Date"/>
    <w:uiPriority w:val="99"/>
    <w:rsid w:val="004E12DA"/>
    <w:rPr>
      <w:rFonts w:ascii="Georgia" w:hAnsi="Georgia"/>
      <w:spacing w:val="-3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6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67C"/>
    <w:rPr>
      <w:rFonts w:ascii="Segoe UI" w:hAnsi="Segoe UI" w:cs="Segoe UI"/>
      <w:spacing w:val="-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51A"/>
    <w:pPr>
      <w:spacing w:after="0" w:line="260" w:lineRule="atLeast"/>
    </w:pPr>
    <w:rPr>
      <w:rFonts w:ascii="Georgia" w:hAnsi="Georgia"/>
      <w:spacing w:val="-3"/>
      <w:sz w:val="20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A73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semiHidden/>
    <w:qFormat/>
    <w:rsid w:val="00FA7365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FA7365"/>
    <w:rPr>
      <w:rFonts w:asciiTheme="majorHAnsi" w:eastAsiaTheme="majorEastAsia" w:hAnsiTheme="majorHAnsi" w:cstheme="majorBidi"/>
      <w:color w:val="AA000A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A0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ayout-Tabelle">
    <w:name w:val="Layout - Tabelle"/>
    <w:basedOn w:val="TableNormal"/>
    <w:uiPriority w:val="99"/>
    <w:rsid w:val="001A0BC8"/>
    <w:pPr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6AAE"/>
    <w:rPr>
      <w:rFonts w:ascii="Georgia" w:hAnsi="Georgia"/>
      <w:spacing w:val="-3"/>
      <w:sz w:val="20"/>
    </w:rPr>
  </w:style>
  <w:style w:type="paragraph" w:styleId="Footer">
    <w:name w:val="footer"/>
    <w:basedOn w:val="Normal"/>
    <w:link w:val="FooterChar"/>
    <w:uiPriority w:val="99"/>
    <w:semiHidden/>
    <w:rsid w:val="00B2150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6AAE"/>
    <w:rPr>
      <w:rFonts w:ascii="Georgia" w:hAnsi="Georgia"/>
      <w:spacing w:val="-3"/>
      <w:sz w:val="20"/>
    </w:rPr>
  </w:style>
  <w:style w:type="paragraph" w:customStyle="1" w:styleId="PersnlicheDaten">
    <w:name w:val="Persönliche Daten"/>
    <w:basedOn w:val="Normal"/>
    <w:link w:val="PersnlicheDatenZchn"/>
    <w:uiPriority w:val="1"/>
    <w:qFormat/>
    <w:rsid w:val="00197EAC"/>
    <w:pPr>
      <w:spacing w:line="200" w:lineRule="exact"/>
    </w:pPr>
    <w:rPr>
      <w:spacing w:val="-2"/>
      <w:sz w:val="16"/>
    </w:rPr>
  </w:style>
  <w:style w:type="paragraph" w:customStyle="1" w:styleId="PersnlicheDaten-Small">
    <w:name w:val="Persönliche Daten - Small"/>
    <w:basedOn w:val="PersnlicheDaten"/>
    <w:next w:val="PersnlicheDaten"/>
    <w:link w:val="PersnlicheDaten-SmallZchn"/>
    <w:uiPriority w:val="2"/>
    <w:qFormat/>
    <w:rsid w:val="00197EAC"/>
    <w:rPr>
      <w:sz w:val="13"/>
    </w:rPr>
  </w:style>
  <w:style w:type="character" w:customStyle="1" w:styleId="PersnlicheDatenZchn">
    <w:name w:val="Persönliche Daten Zchn"/>
    <w:basedOn w:val="DefaultParagraphFont"/>
    <w:link w:val="PersnlicheDaten"/>
    <w:uiPriority w:val="1"/>
    <w:rsid w:val="00197EAC"/>
    <w:rPr>
      <w:rFonts w:ascii="Georgia" w:hAnsi="Georgia"/>
      <w:spacing w:val="-2"/>
      <w:sz w:val="16"/>
    </w:rPr>
  </w:style>
  <w:style w:type="character" w:customStyle="1" w:styleId="PersnlicheDaten-SmallZchn">
    <w:name w:val="Persönliche Daten - Small Zchn"/>
    <w:basedOn w:val="PersnlicheDatenZchn"/>
    <w:link w:val="PersnlicheDaten-Small"/>
    <w:uiPriority w:val="2"/>
    <w:rsid w:val="00197EAC"/>
    <w:rPr>
      <w:rFonts w:ascii="Georgia" w:hAnsi="Georgia"/>
      <w:spacing w:val="-2"/>
      <w:sz w:val="13"/>
    </w:rPr>
  </w:style>
  <w:style w:type="paragraph" w:styleId="Date">
    <w:name w:val="Date"/>
    <w:aliases w:val="Ort"/>
    <w:basedOn w:val="Normal"/>
    <w:next w:val="Normal"/>
    <w:link w:val="DateChar"/>
    <w:uiPriority w:val="99"/>
    <w:rsid w:val="004E12DA"/>
    <w:pPr>
      <w:spacing w:line="240" w:lineRule="exact"/>
    </w:pPr>
    <w:rPr>
      <w:sz w:val="18"/>
    </w:rPr>
  </w:style>
  <w:style w:type="character" w:customStyle="1" w:styleId="DateChar">
    <w:name w:val="Date Char"/>
    <w:aliases w:val="Ort Char"/>
    <w:basedOn w:val="DefaultParagraphFont"/>
    <w:link w:val="Date"/>
    <w:uiPriority w:val="99"/>
    <w:rsid w:val="004E12DA"/>
    <w:rPr>
      <w:rFonts w:ascii="Georgia" w:hAnsi="Georgia"/>
      <w:spacing w:val="-3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6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67C"/>
    <w:rPr>
      <w:rFonts w:ascii="Segoe UI" w:hAnsi="Segoe UI" w:cs="Segoe UI"/>
      <w:spacing w:val="-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IM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E3000F"/>
      </a:accent1>
      <a:accent2>
        <a:srgbClr val="BCCF00"/>
      </a:accent2>
      <a:accent3>
        <a:srgbClr val="0AA637"/>
      </a:accent3>
      <a:accent4>
        <a:srgbClr val="2B8C37"/>
      </a:accent4>
      <a:accent5>
        <a:srgbClr val="2BB5EA"/>
      </a:accent5>
      <a:accent6>
        <a:srgbClr val="007CC5"/>
      </a:accent6>
      <a:hlink>
        <a:srgbClr val="2BB5EA"/>
      </a:hlink>
      <a:folHlink>
        <a:srgbClr val="007CC5"/>
      </a:folHlink>
    </a:clrScheme>
    <a:fontScheme name="IMP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IMP Briefpapier mit neuem VBC Logo_1.dotx</Template>
  <TotalTime>0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IT Services</cp:lastModifiedBy>
  <cp:revision>2</cp:revision>
  <cp:lastPrinted>2018-03-21T11:57:00Z</cp:lastPrinted>
  <dcterms:created xsi:type="dcterms:W3CDTF">2018-03-21T12:03:00Z</dcterms:created>
  <dcterms:modified xsi:type="dcterms:W3CDTF">2018-03-21T12:03:00Z</dcterms:modified>
</cp:coreProperties>
</file>