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4A3A" w:rsidRPr="00B7177D" w:rsidRDefault="00762D66" w:rsidP="00B7177D">
      <w:bookmarkStart w:id="0" w:name="_GoBack"/>
      <w:bookmarkEnd w:id="0"/>
      <w:r w:rsidRPr="00762D66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665E43" wp14:editId="053AF79A">
                <wp:simplePos x="0" y="0"/>
                <wp:positionH relativeFrom="margin">
                  <wp:posOffset>10160</wp:posOffset>
                </wp:positionH>
                <wp:positionV relativeFrom="page">
                  <wp:posOffset>2072005</wp:posOffset>
                </wp:positionV>
                <wp:extent cx="3131820" cy="827405"/>
                <wp:effectExtent l="0" t="0" r="11430" b="1079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2D66" w:rsidRDefault="00762D66" w:rsidP="00762D66">
                            <w:proofErr w:type="spellStart"/>
                            <w:r>
                              <w:t>Recipient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</w:p>
                          <w:p w:rsidR="00762D66" w:rsidRDefault="00762D66" w:rsidP="00762D6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65E43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.8pt;margin-top:163.15pt;width:246.6pt;height:65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" filled="f" stroked="f" strokeweight=".5pt">
                <v:textbox inset="0,0,0,0">
                  <w:txbxContent>
                    <w:p w:rsidR="00762D66" w:rsidRDefault="00762D66" w:rsidP="00762D66">
                      <w:proofErr w:type="spellStart"/>
                      <w:r>
                        <w:t>Recipient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Address</w:t>
                      </w:r>
                      <w:proofErr w:type="spellEnd"/>
                    </w:p>
                    <w:p w:rsidR="00762D66" w:rsidRDefault="00762D66" w:rsidP="00762D66"/>
                  </w:txbxContent>
                </v:textbox>
                <w10:wrap anchorx="margin" anchory="page"/>
              </v:shape>
            </w:pict>
          </mc:Fallback>
        </mc:AlternateContent>
      </w:r>
      <w:r w:rsidRPr="00762D66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CEEC1C" wp14:editId="6A44AC36">
                <wp:simplePos x="0" y="0"/>
                <wp:positionH relativeFrom="page">
                  <wp:posOffset>5591525</wp:posOffset>
                </wp:positionH>
                <wp:positionV relativeFrom="page">
                  <wp:posOffset>2612347</wp:posOffset>
                </wp:positionV>
                <wp:extent cx="1800000" cy="1079640"/>
                <wp:effectExtent l="0" t="0" r="10160" b="635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0" cy="107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2D66" w:rsidRPr="00A11CA2" w:rsidRDefault="00762D66" w:rsidP="00762D66">
                            <w:pPr>
                              <w:pStyle w:val="PersnlicheDaten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Title, First Name, Second Name</w:t>
                            </w:r>
                          </w:p>
                          <w:p w:rsidR="00762D66" w:rsidRPr="00A11CA2" w:rsidRDefault="00762D66" w:rsidP="00762D66">
                            <w:pPr>
                              <w:pStyle w:val="PersnlicheDaten-Small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Job Position</w:t>
                            </w:r>
                          </w:p>
                          <w:p w:rsidR="00762D66" w:rsidRPr="00A11CA2" w:rsidRDefault="00762D66" w:rsidP="00762D66">
                            <w:pPr>
                              <w:pStyle w:val="PersnlicheDaten"/>
                              <w:rPr>
                                <w:lang w:val="en-US"/>
                              </w:rPr>
                            </w:pPr>
                          </w:p>
                          <w:p w:rsidR="00762D66" w:rsidRDefault="00762D66" w:rsidP="00762D66">
                            <w:pPr>
                              <w:pStyle w:val="PersnlicheDaten"/>
                            </w:pPr>
                            <w:r>
                              <w:t>+43(1) 79730-1234</w:t>
                            </w:r>
                          </w:p>
                          <w:p w:rsidR="00762D66" w:rsidRDefault="00762D66" w:rsidP="00762D66">
                            <w:pPr>
                              <w:pStyle w:val="PersnlicheDaten"/>
                            </w:pPr>
                            <w:r>
                              <w:t>email@imp.ac.at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EEC1C" id="Textfeld 4" o:spid="_x0000_s1027" type="#_x0000_t202" style="position:absolute;margin-left:440.3pt;margin-top:205.7pt;width:141.75pt;height: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" filled="f" stroked="f" strokeweight=".5pt">
                <v:textbox inset="0,0,0,0">
                  <w:txbxContent>
                    <w:p w:rsidR="00762D66" w:rsidRPr="00A11CA2" w:rsidRDefault="00762D66" w:rsidP="00762D66">
                      <w:pPr>
                        <w:pStyle w:val="PersnlicheDaten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Title, First Name, Second Name</w:t>
                      </w:r>
                    </w:p>
                    <w:p w:rsidR="00762D66" w:rsidRPr="00A11CA2" w:rsidRDefault="00762D66" w:rsidP="00762D66">
                      <w:pPr>
                        <w:pStyle w:val="PersnlicheDaten-Small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Job Position</w:t>
                      </w:r>
                    </w:p>
                    <w:p w:rsidR="00762D66" w:rsidRPr="00A11CA2" w:rsidRDefault="00762D66" w:rsidP="00762D66">
                      <w:pPr>
                        <w:pStyle w:val="PersnlicheDaten"/>
                        <w:rPr>
                          <w:lang w:val="en-US"/>
                        </w:rPr>
                      </w:pPr>
                    </w:p>
                    <w:p w:rsidR="00762D66" w:rsidRDefault="00762D66" w:rsidP="00762D66">
                      <w:pPr>
                        <w:pStyle w:val="PersnlicheDaten"/>
                      </w:pPr>
                      <w:r>
                        <w:t>+43(1) 79730-1234</w:t>
                      </w:r>
                    </w:p>
                    <w:p w:rsidR="00762D66" w:rsidRDefault="00762D66" w:rsidP="00762D66">
                      <w:pPr>
                        <w:pStyle w:val="PersnlicheDaten"/>
                      </w:pPr>
                      <w:r>
                        <w:t>email@imp.ac.at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F4A3A" w:rsidRPr="00B7177D" w:rsidSect="00B7177D">
      <w:headerReference w:type="default" r:id="rId7"/>
      <w:headerReference w:type="first" r:id="rId8"/>
      <w:pgSz w:w="11906" w:h="16838" w:code="9"/>
      <w:pgMar w:top="1678" w:right="3402" w:bottom="1242" w:left="1418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4BBE" w:rsidRDefault="00EF4BBE" w:rsidP="00B21506">
      <w:pPr>
        <w:spacing w:line="240" w:lineRule="auto"/>
      </w:pPr>
      <w:r>
        <w:separator/>
      </w:r>
    </w:p>
  </w:endnote>
  <w:endnote w:type="continuationSeparator" w:id="0">
    <w:p w:rsidR="00EF4BBE" w:rsidRDefault="00EF4BBE" w:rsidP="00B215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4BBE" w:rsidRDefault="00EF4BBE" w:rsidP="00B21506">
      <w:pPr>
        <w:spacing w:line="240" w:lineRule="auto"/>
      </w:pPr>
      <w:r>
        <w:separator/>
      </w:r>
    </w:p>
  </w:footnote>
  <w:footnote w:type="continuationSeparator" w:id="0">
    <w:p w:rsidR="00EF4BBE" w:rsidRDefault="00EF4BBE" w:rsidP="00B215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4A3A" w:rsidRDefault="003F4A3A">
    <w:pPr>
      <w:pStyle w:val="Kopfzeile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DFD0AC0" wp14:editId="0F92227F">
          <wp:simplePos x="904875" y="361950"/>
          <wp:positionH relativeFrom="page">
            <wp:posOffset>1080000</wp:posOffset>
          </wp:positionH>
          <wp:positionV relativeFrom="page">
            <wp:align>top</wp:align>
          </wp:positionV>
          <wp:extent cx="7559675" cy="10688660"/>
          <wp:effectExtent l="0" t="0" r="0" b="5080"/>
          <wp:wrapNone/>
          <wp:docPr id="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reigabe Briefpapier Lay3d-2.jpg"/>
                  <pic:cNvPicPr/>
                </pic:nvPicPr>
                <pic:blipFill rotWithShape="1">
                  <a:blip r:embed="rId1"/>
                  <a:srcRect l="14303" r="-14303"/>
                  <a:stretch/>
                </pic:blipFill>
                <pic:spPr bwMode="auto">
                  <a:xfrm>
                    <a:off x="0" y="0"/>
                    <a:ext cx="7560000" cy="10689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4A3A" w:rsidRDefault="003F4A3A" w:rsidP="00645EE7">
    <w:pPr>
      <w:pStyle w:val="Kopfzeile"/>
      <w:spacing w:after="5520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F0B2E2F" wp14:editId="3AF78D0D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55463" cy="10687324"/>
          <wp:effectExtent l="0" t="0" r="0" b="6350"/>
          <wp:wrapNone/>
          <wp:docPr id="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reigabe Briefpapier Lay3d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463" cy="10687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08"/>
  <w:hyphenationZone w:val="425"/>
  <w:drawingGridHorizontalSpacing w:val="19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2D66"/>
    <w:rsid w:val="00044CFF"/>
    <w:rsid w:val="000650C3"/>
    <w:rsid w:val="00197EAC"/>
    <w:rsid w:val="001A0BC8"/>
    <w:rsid w:val="001F2B02"/>
    <w:rsid w:val="002902C4"/>
    <w:rsid w:val="002E2BB5"/>
    <w:rsid w:val="0039351A"/>
    <w:rsid w:val="003F4A3A"/>
    <w:rsid w:val="00476603"/>
    <w:rsid w:val="004E12DA"/>
    <w:rsid w:val="0052567C"/>
    <w:rsid w:val="00532F80"/>
    <w:rsid w:val="00572E45"/>
    <w:rsid w:val="00583112"/>
    <w:rsid w:val="00587AB3"/>
    <w:rsid w:val="005A4620"/>
    <w:rsid w:val="005B1EC1"/>
    <w:rsid w:val="005C7606"/>
    <w:rsid w:val="005D75BE"/>
    <w:rsid w:val="00603E97"/>
    <w:rsid w:val="00641D4E"/>
    <w:rsid w:val="00645EE7"/>
    <w:rsid w:val="006E07E0"/>
    <w:rsid w:val="00700915"/>
    <w:rsid w:val="00762D66"/>
    <w:rsid w:val="00763450"/>
    <w:rsid w:val="00807532"/>
    <w:rsid w:val="008A6717"/>
    <w:rsid w:val="00980EFE"/>
    <w:rsid w:val="00A11CA2"/>
    <w:rsid w:val="00A17851"/>
    <w:rsid w:val="00A33CA1"/>
    <w:rsid w:val="00B21506"/>
    <w:rsid w:val="00B328EF"/>
    <w:rsid w:val="00B7177D"/>
    <w:rsid w:val="00BC5725"/>
    <w:rsid w:val="00BC7BB9"/>
    <w:rsid w:val="00C10B67"/>
    <w:rsid w:val="00C94A7C"/>
    <w:rsid w:val="00D40D16"/>
    <w:rsid w:val="00EF4BBE"/>
    <w:rsid w:val="00F6560A"/>
    <w:rsid w:val="00F7345D"/>
    <w:rsid w:val="00FA7365"/>
    <w:rsid w:val="00FE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9351A"/>
    <w:pPr>
      <w:spacing w:after="0" w:line="260" w:lineRule="atLeast"/>
    </w:pPr>
    <w:rPr>
      <w:rFonts w:ascii="Georgia" w:hAnsi="Georgia"/>
      <w:spacing w:val="-3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FA73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A000A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uiPriority w:val="1"/>
    <w:semiHidden/>
    <w:qFormat/>
    <w:rsid w:val="00FA7365"/>
    <w:pPr>
      <w:spacing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FA7365"/>
    <w:rPr>
      <w:rFonts w:asciiTheme="majorHAnsi" w:eastAsiaTheme="majorEastAsia" w:hAnsiTheme="majorHAnsi" w:cstheme="majorBidi"/>
      <w:color w:val="AA000A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1A0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yout-Tabelle">
    <w:name w:val="Layout - Tabelle"/>
    <w:basedOn w:val="NormaleTabelle"/>
    <w:uiPriority w:val="99"/>
    <w:rsid w:val="001A0BC8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semiHidden/>
    <w:rsid w:val="00B21506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E6AAE"/>
    <w:rPr>
      <w:rFonts w:ascii="Georgia" w:hAnsi="Georgia"/>
      <w:spacing w:val="-3"/>
      <w:sz w:val="20"/>
    </w:rPr>
  </w:style>
  <w:style w:type="paragraph" w:styleId="Fuzeile">
    <w:name w:val="footer"/>
    <w:basedOn w:val="Standard"/>
    <w:link w:val="FuzeileZchn"/>
    <w:uiPriority w:val="99"/>
    <w:semiHidden/>
    <w:rsid w:val="00B2150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E6AAE"/>
    <w:rPr>
      <w:rFonts w:ascii="Georgia" w:hAnsi="Georgia"/>
      <w:spacing w:val="-3"/>
      <w:sz w:val="20"/>
    </w:rPr>
  </w:style>
  <w:style w:type="paragraph" w:customStyle="1" w:styleId="PersnlicheDaten">
    <w:name w:val="Persönliche Daten"/>
    <w:basedOn w:val="Standard"/>
    <w:link w:val="PersnlicheDatenZchn"/>
    <w:uiPriority w:val="1"/>
    <w:qFormat/>
    <w:rsid w:val="00197EAC"/>
    <w:pPr>
      <w:spacing w:line="200" w:lineRule="exact"/>
    </w:pPr>
    <w:rPr>
      <w:spacing w:val="-2"/>
      <w:sz w:val="16"/>
    </w:rPr>
  </w:style>
  <w:style w:type="paragraph" w:customStyle="1" w:styleId="PersnlicheDaten-Small">
    <w:name w:val="Persönliche Daten - Small"/>
    <w:basedOn w:val="PersnlicheDaten"/>
    <w:next w:val="PersnlicheDaten"/>
    <w:link w:val="PersnlicheDaten-SmallZchn"/>
    <w:uiPriority w:val="2"/>
    <w:qFormat/>
    <w:rsid w:val="00197EAC"/>
    <w:rPr>
      <w:sz w:val="13"/>
    </w:rPr>
  </w:style>
  <w:style w:type="character" w:customStyle="1" w:styleId="PersnlicheDatenZchn">
    <w:name w:val="Persönliche Daten Zchn"/>
    <w:basedOn w:val="Absatz-Standardschriftart"/>
    <w:link w:val="PersnlicheDaten"/>
    <w:uiPriority w:val="1"/>
    <w:rsid w:val="00197EAC"/>
    <w:rPr>
      <w:rFonts w:ascii="Georgia" w:hAnsi="Georgia"/>
      <w:spacing w:val="-2"/>
      <w:sz w:val="16"/>
    </w:rPr>
  </w:style>
  <w:style w:type="character" w:customStyle="1" w:styleId="PersnlicheDaten-SmallZchn">
    <w:name w:val="Persönliche Daten - Small Zchn"/>
    <w:basedOn w:val="PersnlicheDatenZchn"/>
    <w:link w:val="PersnlicheDaten-Small"/>
    <w:uiPriority w:val="2"/>
    <w:rsid w:val="00197EAC"/>
    <w:rPr>
      <w:rFonts w:ascii="Georgia" w:hAnsi="Georgia"/>
      <w:spacing w:val="-2"/>
      <w:sz w:val="13"/>
    </w:rPr>
  </w:style>
  <w:style w:type="paragraph" w:styleId="Datum">
    <w:name w:val="Date"/>
    <w:aliases w:val="Ort"/>
    <w:basedOn w:val="Standard"/>
    <w:next w:val="Standard"/>
    <w:link w:val="DatumZchn"/>
    <w:uiPriority w:val="99"/>
    <w:rsid w:val="004E12DA"/>
    <w:pPr>
      <w:spacing w:line="240" w:lineRule="exact"/>
    </w:pPr>
    <w:rPr>
      <w:sz w:val="18"/>
    </w:rPr>
  </w:style>
  <w:style w:type="character" w:customStyle="1" w:styleId="DatumZchn">
    <w:name w:val="Datum Zchn"/>
    <w:aliases w:val="Ort Zchn"/>
    <w:basedOn w:val="Absatz-Standardschriftart"/>
    <w:link w:val="Datum"/>
    <w:uiPriority w:val="99"/>
    <w:rsid w:val="004E12DA"/>
    <w:rPr>
      <w:rFonts w:ascii="Georgia" w:hAnsi="Georgia"/>
      <w:spacing w:val="-3"/>
      <w:sz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567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567C"/>
    <w:rPr>
      <w:rFonts w:ascii="Segoe UI" w:hAnsi="Segoe UI" w:cs="Segoe UI"/>
      <w:spacing w:val="-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IMP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E3000F"/>
      </a:accent1>
      <a:accent2>
        <a:srgbClr val="BCCF00"/>
      </a:accent2>
      <a:accent3>
        <a:srgbClr val="0AA637"/>
      </a:accent3>
      <a:accent4>
        <a:srgbClr val="2B8C37"/>
      </a:accent4>
      <a:accent5>
        <a:srgbClr val="2BB5EA"/>
      </a:accent5>
      <a:accent6>
        <a:srgbClr val="007CC5"/>
      </a:accent6>
      <a:hlink>
        <a:srgbClr val="2BB5EA"/>
      </a:hlink>
      <a:folHlink>
        <a:srgbClr val="007CC5"/>
      </a:folHlink>
    </a:clrScheme>
    <a:fontScheme name="IMP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586BEA-6114-E44A-BAE4-7B5E68898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IMP_NEU_2.dotx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Tkadletz</dc:creator>
  <cp:keywords/>
  <dc:description/>
  <cp:lastModifiedBy>Tkadletz,Johannes</cp:lastModifiedBy>
  <cp:revision>1</cp:revision>
  <cp:lastPrinted>2018-03-21T11:57:00Z</cp:lastPrinted>
  <dcterms:created xsi:type="dcterms:W3CDTF">2019-07-22T11:56:00Z</dcterms:created>
  <dcterms:modified xsi:type="dcterms:W3CDTF">2019-07-22T11:58:00Z</dcterms:modified>
</cp:coreProperties>
</file>